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E17C2E" w:rsidRPr="006A6F0A" w14:paraId="0DC58F8D" w14:textId="77777777" w:rsidTr="00EC6E6B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3EEC6403" w14:textId="77777777" w:rsidR="00E17C2E" w:rsidRPr="006A6F0A" w:rsidRDefault="00E17C2E" w:rsidP="00E17C2E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6A6F0A">
              <w:rPr>
                <w:rFonts w:ascii="Arial" w:hAnsi="Arial" w:cs="Arial"/>
                <w:b/>
                <w:sz w:val="18"/>
                <w:szCs w:val="18"/>
              </w:rPr>
              <w:t>1.- Datos del solicitante/destinatario último:</w:t>
            </w:r>
          </w:p>
        </w:tc>
      </w:tr>
    </w:tbl>
    <w:p w14:paraId="6F20BA22" w14:textId="2100CE6B" w:rsidR="00E17C2E" w:rsidRPr="006A6F0A" w:rsidRDefault="00E17C2E" w:rsidP="00E17C2E">
      <w:pPr>
        <w:tabs>
          <w:tab w:val="left" w:pos="5073"/>
        </w:tabs>
        <w:spacing w:line="276" w:lineRule="auto"/>
        <w:rPr>
          <w:rFonts w:ascii="Arial" w:hAnsi="Arial" w:cs="Arial"/>
          <w:b/>
          <w:sz w:val="8"/>
          <w:szCs w:val="10"/>
        </w:rPr>
      </w:pPr>
    </w:p>
    <w:tbl>
      <w:tblPr>
        <w:tblW w:w="10206" w:type="dxa"/>
        <w:jc w:val="center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1"/>
        <w:gridCol w:w="2768"/>
        <w:gridCol w:w="976"/>
        <w:gridCol w:w="654"/>
        <w:gridCol w:w="663"/>
        <w:gridCol w:w="653"/>
        <w:gridCol w:w="598"/>
        <w:gridCol w:w="590"/>
        <w:gridCol w:w="2113"/>
      </w:tblGrid>
      <w:tr w:rsidR="007F73BB" w:rsidRPr="00516371" w14:paraId="4BFDEAF3" w14:textId="77777777" w:rsidTr="007F73BB">
        <w:trPr>
          <w:trHeight w:hRule="exact" w:val="227"/>
          <w:jc w:val="center"/>
        </w:trPr>
        <w:tc>
          <w:tcPr>
            <w:tcW w:w="7503" w:type="dxa"/>
            <w:gridSpan w:val="7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9851B2" w14:textId="77777777" w:rsidR="007F73BB" w:rsidRPr="00516371" w:rsidRDefault="007F73BB" w:rsidP="007F73BB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Nombre y apellidos o razón social:</w:t>
            </w:r>
          </w:p>
        </w:tc>
        <w:tc>
          <w:tcPr>
            <w:tcW w:w="2703" w:type="dxa"/>
            <w:gridSpan w:val="2"/>
            <w:tcBorders>
              <w:top w:val="single" w:sz="8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4582F500" w14:textId="77777777" w:rsidR="007F73BB" w:rsidRPr="007F73BB" w:rsidRDefault="007F73BB" w:rsidP="007F73B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F73BB">
              <w:rPr>
                <w:rFonts w:ascii="Arial" w:hAnsi="Arial" w:cs="Arial"/>
                <w:sz w:val="16"/>
                <w:szCs w:val="16"/>
              </w:rPr>
              <w:t>DNI/NIE/NIF/Pasaporte: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7F73BB" w:rsidRPr="00516371" w14:paraId="5D66D565" w14:textId="77777777" w:rsidTr="007F73BB">
        <w:trPr>
          <w:trHeight w:hRule="exact" w:val="340"/>
          <w:jc w:val="center"/>
        </w:trPr>
        <w:tc>
          <w:tcPr>
            <w:tcW w:w="7503" w:type="dxa"/>
            <w:gridSpan w:val="7"/>
            <w:tcBorders>
              <w:top w:val="single" w:sz="4" w:space="0" w:color="BFBFBF" w:themeColor="background1" w:themeShade="BF"/>
              <w:left w:val="single" w:sz="8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2B3FF8" w14:textId="77777777" w:rsidR="007F73BB" w:rsidRPr="007F73BB" w:rsidRDefault="007F73BB" w:rsidP="007F73BB">
            <w:pPr>
              <w:spacing w:line="276" w:lineRule="auto"/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instrText xml:space="preserve"> FORMTEXT </w:instrTex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fldChar w:fldCharType="separate"/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  <w:lang w:val="pl-PL"/>
              </w:rPr>
              <w:fldChar w:fldCharType="end"/>
            </w:r>
          </w:p>
        </w:tc>
        <w:tc>
          <w:tcPr>
            <w:tcW w:w="270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8" w:space="0" w:color="BFBFBF" w:themeColor="background1" w:themeShade="BF"/>
            </w:tcBorders>
            <w:vAlign w:val="center"/>
          </w:tcPr>
          <w:p w14:paraId="0142092E" w14:textId="77777777" w:rsidR="007F73BB" w:rsidRPr="007F73BB" w:rsidRDefault="007F73BB" w:rsidP="007F73B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7F73BB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7F73BB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7F73BB">
              <w:rPr>
                <w:rFonts w:ascii="Arial" w:hAnsi="Arial" w:cs="Arial"/>
                <w:sz w:val="16"/>
                <w:szCs w:val="16"/>
              </w:rPr>
            </w:r>
            <w:r w:rsidRPr="007F73BB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73BB">
              <w:rPr>
                <w:rFonts w:ascii="Arial" w:hAnsi="Arial" w:cs="Arial"/>
                <w:sz w:val="16"/>
                <w:szCs w:val="16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</w:rPr>
              <w:t> </w:t>
            </w:r>
            <w:r w:rsidRPr="007F73BB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E17C2E" w:rsidRPr="006A6F0A" w14:paraId="55C8AABF" w14:textId="77777777" w:rsidTr="00EC6E6B">
        <w:trPr>
          <w:trHeight w:hRule="exact" w:val="317"/>
          <w:jc w:val="center"/>
        </w:trPr>
        <w:tc>
          <w:tcPr>
            <w:tcW w:w="10206" w:type="dxa"/>
            <w:gridSpan w:val="9"/>
            <w:vAlign w:val="center"/>
          </w:tcPr>
          <w:p w14:paraId="5011CBEA" w14:textId="2AF16620" w:rsidR="00E17C2E" w:rsidRPr="006A6F0A" w:rsidRDefault="00E17C2E" w:rsidP="00EC6E6B">
            <w:pPr>
              <w:spacing w:line="276" w:lineRule="auto"/>
              <w:rPr>
                <w:rFonts w:ascii="Arial" w:hAnsi="Arial" w:cs="Arial"/>
              </w:rPr>
            </w:pPr>
            <w:r w:rsidRPr="009368E0">
              <w:rPr>
                <w:rFonts w:ascii="Arial" w:hAnsi="Arial" w:cs="Arial"/>
                <w:sz w:val="16"/>
                <w:szCs w:val="16"/>
                <w:lang w:val="pl-PL"/>
              </w:rPr>
              <w:t>Localización proyecto/ actuación</w:t>
            </w:r>
            <w:r w:rsidR="009368E0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E17C2E" w:rsidRPr="006A6F0A" w14:paraId="6452B157" w14:textId="77777777" w:rsidTr="00EC6E6B">
        <w:trPr>
          <w:trHeight w:hRule="exact" w:val="239"/>
          <w:jc w:val="center"/>
        </w:trPr>
        <w:tc>
          <w:tcPr>
            <w:tcW w:w="1191" w:type="dxa"/>
            <w:vAlign w:val="center"/>
          </w:tcPr>
          <w:p w14:paraId="0E4B39F5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Tipo de vía:</w:t>
            </w:r>
          </w:p>
        </w:tc>
        <w:tc>
          <w:tcPr>
            <w:tcW w:w="2768" w:type="dxa"/>
            <w:vAlign w:val="center"/>
          </w:tcPr>
          <w:p w14:paraId="76FB13F0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Nombre de la vía:</w:t>
            </w:r>
          </w:p>
        </w:tc>
        <w:tc>
          <w:tcPr>
            <w:tcW w:w="976" w:type="dxa"/>
            <w:vAlign w:val="center"/>
          </w:tcPr>
          <w:p w14:paraId="1938D746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N.º:</w:t>
            </w:r>
            <w:r w:rsidRPr="006A6F0A">
              <w:rPr>
                <w:rFonts w:ascii="Arial" w:hAnsi="Arial" w:cs="Arial"/>
                <w:noProof/>
                <w:sz w:val="14"/>
                <w:szCs w:val="14"/>
              </w:rPr>
              <w:t xml:space="preserve"> </w:t>
            </w:r>
          </w:p>
        </w:tc>
        <w:tc>
          <w:tcPr>
            <w:tcW w:w="654" w:type="dxa"/>
            <w:vAlign w:val="center"/>
          </w:tcPr>
          <w:p w14:paraId="34A76049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Piso:</w:t>
            </w:r>
          </w:p>
        </w:tc>
        <w:tc>
          <w:tcPr>
            <w:tcW w:w="663" w:type="dxa"/>
            <w:vAlign w:val="center"/>
          </w:tcPr>
          <w:p w14:paraId="1425B1C8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Puerta:</w:t>
            </w:r>
          </w:p>
        </w:tc>
        <w:tc>
          <w:tcPr>
            <w:tcW w:w="653" w:type="dxa"/>
            <w:vAlign w:val="center"/>
          </w:tcPr>
          <w:p w14:paraId="0521F04B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188" w:type="dxa"/>
            <w:gridSpan w:val="2"/>
            <w:vAlign w:val="center"/>
          </w:tcPr>
          <w:p w14:paraId="020C2E4A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Código postal:</w:t>
            </w:r>
          </w:p>
        </w:tc>
        <w:tc>
          <w:tcPr>
            <w:tcW w:w="2113" w:type="dxa"/>
            <w:vAlign w:val="center"/>
          </w:tcPr>
          <w:p w14:paraId="28587379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Localidad:</w:t>
            </w:r>
          </w:p>
        </w:tc>
      </w:tr>
      <w:tr w:rsidR="00E17C2E" w:rsidRPr="006A6F0A" w14:paraId="464F0B86" w14:textId="77777777" w:rsidTr="00EC6E6B">
        <w:trPr>
          <w:trHeight w:hRule="exact" w:val="358"/>
          <w:jc w:val="center"/>
        </w:trPr>
        <w:tc>
          <w:tcPr>
            <w:tcW w:w="1191" w:type="dxa"/>
            <w:vAlign w:val="center"/>
          </w:tcPr>
          <w:p w14:paraId="536A32EB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768" w:type="dxa"/>
            <w:vAlign w:val="center"/>
          </w:tcPr>
          <w:p w14:paraId="2C3032D2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76" w:type="dxa"/>
            <w:vAlign w:val="center"/>
          </w:tcPr>
          <w:p w14:paraId="501A66C6" w14:textId="77777777" w:rsidR="00E17C2E" w:rsidRPr="006A6F0A" w:rsidRDefault="00E17C2E" w:rsidP="00EC6E6B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4" w:type="dxa"/>
            <w:vAlign w:val="center"/>
          </w:tcPr>
          <w:p w14:paraId="1FE59485" w14:textId="77777777" w:rsidR="00E17C2E" w:rsidRPr="006A6F0A" w:rsidRDefault="00E17C2E" w:rsidP="00EC6E6B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63" w:type="dxa"/>
            <w:vAlign w:val="center"/>
          </w:tcPr>
          <w:p w14:paraId="457F7CF2" w14:textId="77777777" w:rsidR="00E17C2E" w:rsidRPr="006A6F0A" w:rsidRDefault="00E17C2E" w:rsidP="00EC6E6B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53" w:type="dxa"/>
            <w:vAlign w:val="center"/>
          </w:tcPr>
          <w:p w14:paraId="46E92675" w14:textId="77777777" w:rsidR="00E17C2E" w:rsidRPr="006A6F0A" w:rsidRDefault="00E17C2E" w:rsidP="00EC6E6B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1188" w:type="dxa"/>
            <w:gridSpan w:val="2"/>
            <w:vAlign w:val="center"/>
          </w:tcPr>
          <w:p w14:paraId="79752879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113" w:type="dxa"/>
            <w:vAlign w:val="center"/>
          </w:tcPr>
          <w:p w14:paraId="1E9E9F39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E17C2E" w:rsidRPr="006A6F0A" w14:paraId="6385357F" w14:textId="77777777" w:rsidTr="00EC6E6B">
        <w:trPr>
          <w:trHeight w:hRule="exact" w:val="238"/>
          <w:jc w:val="center"/>
        </w:trPr>
        <w:tc>
          <w:tcPr>
            <w:tcW w:w="3959" w:type="dxa"/>
            <w:gridSpan w:val="2"/>
            <w:vAlign w:val="center"/>
          </w:tcPr>
          <w:p w14:paraId="6179E7E6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6247" w:type="dxa"/>
            <w:gridSpan w:val="7"/>
            <w:vAlign w:val="center"/>
          </w:tcPr>
          <w:p w14:paraId="1CC242B1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Referencia Catastral (código alfanumérico de 20 dígitos):</w:t>
            </w:r>
          </w:p>
        </w:tc>
      </w:tr>
      <w:tr w:rsidR="00E17C2E" w:rsidRPr="006A6F0A" w14:paraId="251AEB27" w14:textId="77777777" w:rsidTr="00EC6E6B">
        <w:trPr>
          <w:trHeight w:hRule="exact" w:val="340"/>
          <w:jc w:val="center"/>
        </w:trPr>
        <w:tc>
          <w:tcPr>
            <w:tcW w:w="3959" w:type="dxa"/>
            <w:gridSpan w:val="2"/>
            <w:vAlign w:val="center"/>
          </w:tcPr>
          <w:p w14:paraId="086247FE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247" w:type="dxa"/>
            <w:gridSpan w:val="7"/>
            <w:vAlign w:val="center"/>
          </w:tcPr>
          <w:p w14:paraId="3D70A29B" w14:textId="77777777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E17C2E" w:rsidRPr="006A6F0A" w14:paraId="0B250B16" w14:textId="77777777" w:rsidTr="00EC6E6B">
        <w:trPr>
          <w:trHeight w:hRule="exact" w:val="243"/>
          <w:jc w:val="center"/>
        </w:trPr>
        <w:tc>
          <w:tcPr>
            <w:tcW w:w="10206" w:type="dxa"/>
            <w:gridSpan w:val="9"/>
            <w:vAlign w:val="center"/>
          </w:tcPr>
          <w:p w14:paraId="14BBFEA7" w14:textId="3AF2F8D2" w:rsidR="00E17C2E" w:rsidRPr="006A6F0A" w:rsidRDefault="00E17C2E" w:rsidP="00EC6E6B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/>
              </w:rPr>
              <w:t>Descripción del proyecto/actuación:</w:t>
            </w:r>
          </w:p>
        </w:tc>
      </w:tr>
      <w:tr w:rsidR="00E17C2E" w:rsidRPr="006A6F0A" w14:paraId="1FC05EF7" w14:textId="77777777" w:rsidTr="0057727C">
        <w:trPr>
          <w:trHeight w:hRule="exact" w:val="737"/>
          <w:jc w:val="center"/>
        </w:trPr>
        <w:tc>
          <w:tcPr>
            <w:tcW w:w="10206" w:type="dxa"/>
            <w:gridSpan w:val="9"/>
          </w:tcPr>
          <w:p w14:paraId="27270A3C" w14:textId="77777777" w:rsidR="00E17C2E" w:rsidRPr="006A6F0A" w:rsidRDefault="00E17C2E" w:rsidP="00E17C2E">
            <w:pPr>
              <w:spacing w:before="120" w:after="160" w:line="276" w:lineRule="auto"/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3207E1EE" w14:textId="77777777" w:rsidR="00E17C2E" w:rsidRPr="006A6F0A" w:rsidRDefault="00E17C2E" w:rsidP="00E17C2E">
      <w:pPr>
        <w:spacing w:line="276" w:lineRule="auto"/>
        <w:jc w:val="both"/>
        <w:rPr>
          <w:rFonts w:ascii="Arial" w:hAnsi="Arial" w:cs="Arial"/>
          <w:b/>
          <w:sz w:val="8"/>
          <w:szCs w:val="10"/>
          <w:u w:val="single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E17C2E" w:rsidRPr="006A6F0A" w14:paraId="23306B9A" w14:textId="77777777" w:rsidTr="00EC6E6B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737323C7" w14:textId="77777777" w:rsidR="00E17C2E" w:rsidRPr="006A6F0A" w:rsidRDefault="00E17C2E" w:rsidP="00E17C2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A6F0A">
              <w:rPr>
                <w:rFonts w:ascii="Arial" w:hAnsi="Arial" w:cs="Arial"/>
                <w:b/>
                <w:sz w:val="18"/>
                <w:szCs w:val="18"/>
              </w:rPr>
              <w:t>2.- Declaración responsable:</w:t>
            </w:r>
          </w:p>
        </w:tc>
      </w:tr>
    </w:tbl>
    <w:p w14:paraId="139CB26A" w14:textId="77777777" w:rsidR="00E17C2E" w:rsidRPr="006A6F0A" w:rsidRDefault="00E17C2E" w:rsidP="00E17C2E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503"/>
        <w:gridCol w:w="2681"/>
      </w:tblGrid>
      <w:tr w:rsidR="00E17C2E" w:rsidRPr="006A6F0A" w14:paraId="1547222E" w14:textId="77777777" w:rsidTr="0057727C">
        <w:trPr>
          <w:trHeight w:hRule="exact" w:val="340"/>
        </w:trPr>
        <w:tc>
          <w:tcPr>
            <w:tcW w:w="10184" w:type="dxa"/>
            <w:gridSpan w:val="2"/>
            <w:vAlign w:val="center"/>
          </w:tcPr>
          <w:p w14:paraId="7D753A36" w14:textId="7B9108F9" w:rsidR="00E17C2E" w:rsidRPr="006A6F0A" w:rsidRDefault="00E17C2E" w:rsidP="00F30CB6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que, las inversiones para las que se solicita subvención </w:t>
            </w:r>
            <w:r w:rsidR="00F30CB6"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no se han iniciado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antes de la siguiente fecha de inicio:</w:t>
            </w:r>
          </w:p>
        </w:tc>
      </w:tr>
      <w:tr w:rsidR="00E17C2E" w:rsidRPr="006A6F0A" w14:paraId="53B771C8" w14:textId="77777777" w:rsidTr="00F30CB6">
        <w:trPr>
          <w:trHeight w:hRule="exact" w:val="340"/>
        </w:trPr>
        <w:tc>
          <w:tcPr>
            <w:tcW w:w="7503" w:type="dxa"/>
            <w:vAlign w:val="center"/>
          </w:tcPr>
          <w:p w14:paraId="72371BC7" w14:textId="1BA61AE8" w:rsidR="00E17C2E" w:rsidRPr="006A6F0A" w:rsidRDefault="00E17C2E" w:rsidP="00F30CB6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>Fecha de inicio de las inversiones</w:t>
            </w:r>
            <w:r w:rsidR="00F30CB6" w:rsidRPr="006A6F0A"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(debe ser posterior a la fecha de presentación de la solicitud):</w:t>
            </w:r>
          </w:p>
        </w:tc>
        <w:tc>
          <w:tcPr>
            <w:tcW w:w="2681" w:type="dxa"/>
            <w:vAlign w:val="center"/>
          </w:tcPr>
          <w:p w14:paraId="473191E9" w14:textId="0F888DA4" w:rsidR="00E17C2E" w:rsidRPr="006A6F0A" w:rsidRDefault="00F30CB6" w:rsidP="00F30CB6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E17C2E" w:rsidRPr="006A6F0A" w14:paraId="2FD093D6" w14:textId="77777777" w:rsidTr="00F30CB6">
        <w:trPr>
          <w:trHeight w:hRule="exact" w:val="340"/>
        </w:trPr>
        <w:tc>
          <w:tcPr>
            <w:tcW w:w="7503" w:type="dxa"/>
            <w:vAlign w:val="center"/>
          </w:tcPr>
          <w:p w14:paraId="3F94F334" w14:textId="77777777" w:rsidR="00E17C2E" w:rsidRPr="006A6F0A" w:rsidRDefault="00E17C2E" w:rsidP="00F30CB6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>Fecha de finalización de las inversiones:</w:t>
            </w:r>
          </w:p>
        </w:tc>
        <w:tc>
          <w:tcPr>
            <w:tcW w:w="2681" w:type="dxa"/>
            <w:vAlign w:val="center"/>
          </w:tcPr>
          <w:p w14:paraId="5042DACC" w14:textId="59445753" w:rsidR="00E17C2E" w:rsidRPr="006A6F0A" w:rsidRDefault="00F30CB6" w:rsidP="00F30CB6">
            <w:pPr>
              <w:jc w:val="center"/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/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14:paraId="764C88C2" w14:textId="2C4BA280" w:rsidR="00E17C2E" w:rsidRPr="006A6F0A" w:rsidRDefault="00E17C2E">
      <w:pPr>
        <w:rPr>
          <w:rFonts w:ascii="Arial" w:hAnsi="Arial" w:cs="Arial"/>
          <w:sz w:val="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194"/>
      </w:tblGrid>
      <w:tr w:rsidR="00EC6E6B" w:rsidRPr="006A6F0A" w14:paraId="1D022BD1" w14:textId="77777777" w:rsidTr="00EC6E6B">
        <w:trPr>
          <w:trHeight w:hRule="exact" w:val="227"/>
        </w:trPr>
        <w:tc>
          <w:tcPr>
            <w:tcW w:w="10194" w:type="dxa"/>
            <w:shd w:val="clear" w:color="auto" w:fill="BFBFBF" w:themeFill="background1" w:themeFillShade="BF"/>
          </w:tcPr>
          <w:p w14:paraId="225E76D9" w14:textId="5563F455" w:rsidR="00EC6E6B" w:rsidRPr="006A6F0A" w:rsidRDefault="00774B3F" w:rsidP="00EC6E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A6F0A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EC6E6B" w:rsidRPr="006A6F0A">
              <w:rPr>
                <w:rFonts w:ascii="Arial" w:hAnsi="Arial" w:cs="Arial"/>
                <w:b/>
                <w:sz w:val="18"/>
                <w:szCs w:val="18"/>
              </w:rPr>
              <w:t>.- Categoría o tamaño de empresa:</w:t>
            </w:r>
          </w:p>
        </w:tc>
      </w:tr>
    </w:tbl>
    <w:p w14:paraId="7757A140" w14:textId="08A5A403" w:rsidR="00EC6E6B" w:rsidRPr="006A6F0A" w:rsidRDefault="00EC6E6B" w:rsidP="00EC6E6B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A52BEE" w:rsidRPr="006A6F0A" w14:paraId="1D31305B" w14:textId="77777777" w:rsidTr="0057727C">
        <w:trPr>
          <w:trHeight w:hRule="exact" w:val="227"/>
        </w:trPr>
        <w:tc>
          <w:tcPr>
            <w:tcW w:w="10196" w:type="dxa"/>
            <w:vAlign w:val="center"/>
          </w:tcPr>
          <w:p w14:paraId="59B55956" w14:textId="1A0D4F8B" w:rsidR="00A52BEE" w:rsidRPr="006A6F0A" w:rsidRDefault="00A52BEE" w:rsidP="00A52BEE">
            <w:pPr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 w:eastAsia="en-US"/>
              </w:rPr>
              <w:t>Cálculo de la categoría o tamaño de la empresa:</w:t>
            </w:r>
          </w:p>
        </w:tc>
      </w:tr>
      <w:tr w:rsidR="00A52BEE" w:rsidRPr="006A6F0A" w14:paraId="6E9E7CEB" w14:textId="77777777" w:rsidTr="0057727C">
        <w:trPr>
          <w:trHeight w:val="1134"/>
        </w:trPr>
        <w:tc>
          <w:tcPr>
            <w:tcW w:w="10196" w:type="dxa"/>
            <w:vAlign w:val="center"/>
          </w:tcPr>
          <w:p w14:paraId="68CF0B3B" w14:textId="74E69FEA" w:rsidR="00A52BEE" w:rsidRPr="006A6F0A" w:rsidRDefault="00A52BEE" w:rsidP="00673579">
            <w:pPr>
              <w:spacing w:before="40" w:after="12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Los datos de la empresa solicitante, a fecha de cierre del último ejercicio ( año: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6A6F0A">
              <w:rPr>
                <w:rFonts w:ascii="Arial" w:hAnsi="Arial" w:cs="Arial"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), son: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887"/>
              <w:gridCol w:w="3150"/>
              <w:gridCol w:w="3120"/>
            </w:tblGrid>
            <w:tr w:rsidR="00673579" w:rsidRPr="006A6F0A" w14:paraId="2AA0B3C9" w14:textId="77777777" w:rsidTr="0057727C">
              <w:trPr>
                <w:trHeight w:hRule="exact" w:val="454"/>
                <w:jc w:val="center"/>
              </w:trPr>
              <w:tc>
                <w:tcPr>
                  <w:tcW w:w="2887" w:type="dxa"/>
                  <w:vAlign w:val="center"/>
                </w:tcPr>
                <w:p w14:paraId="6FCDE75C" w14:textId="77777777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50" w:type="dxa"/>
                  <w:vAlign w:val="center"/>
                </w:tcPr>
                <w:p w14:paraId="4931AF74" w14:textId="77777777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0" w:type="dxa"/>
                  <w:vAlign w:val="center"/>
                </w:tcPr>
                <w:p w14:paraId="1224D8E0" w14:textId="77777777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673579" w:rsidRPr="006A6F0A" w14:paraId="6FC46707" w14:textId="77777777" w:rsidTr="001056CD">
              <w:trPr>
                <w:trHeight w:hRule="exact" w:val="340"/>
                <w:jc w:val="center"/>
              </w:trPr>
              <w:tc>
                <w:tcPr>
                  <w:tcW w:w="2887" w:type="dxa"/>
                  <w:vAlign w:val="center"/>
                </w:tcPr>
                <w:p w14:paraId="721DF883" w14:textId="1835E707" w:rsidR="00673579" w:rsidRPr="006A6F0A" w:rsidRDefault="001056CD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50" w:type="dxa"/>
                  <w:vAlign w:val="center"/>
                </w:tcPr>
                <w:p w14:paraId="02D3B946" w14:textId="05C9C5F0" w:rsidR="00673579" w:rsidRPr="006A6F0A" w:rsidRDefault="001056CD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="00673579"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0" w:type="dxa"/>
                  <w:vAlign w:val="center"/>
                </w:tcPr>
                <w:p w14:paraId="0F775354" w14:textId="21C43866" w:rsidR="00673579" w:rsidRPr="006A6F0A" w:rsidRDefault="001056CD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5911BB59" w14:textId="77777777" w:rsidR="00A52BEE" w:rsidRPr="006A6F0A" w:rsidRDefault="00A52BEE" w:rsidP="0057727C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Debe indicarse el ejercicio al que corresponden los datos. </w:t>
            </w:r>
          </w:p>
          <w:p w14:paraId="058275AE" w14:textId="77777777" w:rsidR="00A52BEE" w:rsidRPr="006A6F0A" w:rsidRDefault="00A52BEE" w:rsidP="0057727C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la empresa es de nueva creación o no realizó actividad en el último ejercicio, se estimarán estos importes para el ejercicio actual.</w:t>
            </w:r>
          </w:p>
          <w:p w14:paraId="56008FEE" w14:textId="52DE41E6" w:rsidR="00A52BEE" w:rsidRPr="006A6F0A" w:rsidRDefault="00A52BEE" w:rsidP="0057727C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Si no está obligada a llevar cuentas, se indicará “No Aplica” en el apartado del </w:t>
            </w:r>
            <w:r w:rsidR="00673579" w:rsidRPr="006A6F0A">
              <w:rPr>
                <w:rFonts w:ascii="Arial" w:hAnsi="Arial" w:cs="Arial"/>
                <w:i/>
                <w:sz w:val="16"/>
                <w:szCs w:val="16"/>
              </w:rPr>
              <w:t>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ctivo</w:t>
            </w:r>
            <w:r w:rsidR="00673579" w:rsidRPr="006A6F0A">
              <w:rPr>
                <w:rFonts w:ascii="Arial" w:hAnsi="Arial" w:cs="Arial"/>
                <w:i/>
                <w:sz w:val="16"/>
                <w:szCs w:val="16"/>
              </w:rPr>
              <w:t xml:space="preserve"> t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otal.</w:t>
            </w:r>
          </w:p>
        </w:tc>
      </w:tr>
      <w:tr w:rsidR="00A52BEE" w:rsidRPr="006A6F0A" w14:paraId="57F4119C" w14:textId="77777777" w:rsidTr="0057727C">
        <w:trPr>
          <w:trHeight w:val="1021"/>
        </w:trPr>
        <w:tc>
          <w:tcPr>
            <w:tcW w:w="10196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3251BC1" w14:textId="68A9F9BB" w:rsidR="00A52BEE" w:rsidRPr="006A6F0A" w:rsidRDefault="00A52BEE" w:rsidP="00A52BEE">
            <w:pPr>
              <w:spacing w:before="40"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es una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empresa autónoma</w:t>
            </w:r>
            <w:r w:rsidR="003613F7"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7B752407" w14:textId="1E186D58" w:rsidR="00A52BEE" w:rsidRPr="006A6F0A" w:rsidRDefault="00A52BEE" w:rsidP="00A52BEE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  <w:tr w:rsidR="00A52BEE" w:rsidRPr="006A6F0A" w14:paraId="6B957E53" w14:textId="77777777" w:rsidTr="0057727C">
        <w:tc>
          <w:tcPr>
            <w:tcW w:w="10196" w:type="dxa"/>
            <w:tcBorders>
              <w:top w:val="single" w:sz="4" w:space="0" w:color="BFBFBF" w:themeColor="background1" w:themeShade="BF"/>
              <w:bottom w:val="single" w:sz="4" w:space="0" w:color="D9D9D9" w:themeColor="background1" w:themeShade="D9"/>
            </w:tcBorders>
          </w:tcPr>
          <w:p w14:paraId="249C327E" w14:textId="5163A116" w:rsidR="00A52BEE" w:rsidRPr="006A6F0A" w:rsidRDefault="00A52BEE" w:rsidP="00A52BEE">
            <w:pPr>
              <w:spacing w:before="40" w:line="276" w:lineRule="auto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(En el caso que la empresa solicitante NO SEA AUTÓNOMA, se debe cumplimentar este apartado)</w:t>
            </w:r>
          </w:p>
          <w:p w14:paraId="733B2A12" w14:textId="77777777" w:rsidR="003613F7" w:rsidRPr="006A6F0A" w:rsidRDefault="003613F7" w:rsidP="003613F7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asociadas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tbl>
            <w:tblPr>
              <w:tblStyle w:val="Tablaconcuadrcula"/>
              <w:tblpPr w:leftFromText="141" w:rightFromText="141" w:vertAnchor="page" w:horzAnchor="margin" w:tblpY="2017"/>
              <w:tblOverlap w:val="never"/>
              <w:tblW w:w="0" w:type="auto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594"/>
              <w:gridCol w:w="1666"/>
              <w:gridCol w:w="1695"/>
              <w:gridCol w:w="1177"/>
              <w:gridCol w:w="1833"/>
              <w:gridCol w:w="1995"/>
            </w:tblGrid>
            <w:tr w:rsidR="0057727C" w:rsidRPr="006A6F0A" w14:paraId="6D01130F" w14:textId="77777777" w:rsidTr="0057727C">
              <w:trPr>
                <w:trHeight w:hRule="exact" w:val="680"/>
              </w:trPr>
              <w:tc>
                <w:tcPr>
                  <w:tcW w:w="1594" w:type="dxa"/>
                  <w:vAlign w:val="center"/>
                </w:tcPr>
                <w:p w14:paraId="655E6C73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Razón social de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la(s) otra(s) empresa(s)</w:t>
                  </w:r>
                </w:p>
              </w:tc>
              <w:tc>
                <w:tcPr>
                  <w:tcW w:w="1666" w:type="dxa"/>
                  <w:vAlign w:val="center"/>
                </w:tcPr>
                <w:p w14:paraId="7273652B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solicitante en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 otra empresa</w:t>
                  </w:r>
                </w:p>
              </w:tc>
              <w:tc>
                <w:tcPr>
                  <w:tcW w:w="1695" w:type="dxa"/>
                  <w:vAlign w:val="center"/>
                </w:tcPr>
                <w:p w14:paraId="4FFD2A51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otra empresa en la solicitante</w:t>
                  </w:r>
                </w:p>
              </w:tc>
              <w:tc>
                <w:tcPr>
                  <w:tcW w:w="1177" w:type="dxa"/>
                  <w:vAlign w:val="center"/>
                </w:tcPr>
                <w:p w14:paraId="3E4D3D78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</w:p>
              </w:tc>
              <w:tc>
                <w:tcPr>
                  <w:tcW w:w="1833" w:type="dxa"/>
                  <w:vAlign w:val="center"/>
                </w:tcPr>
                <w:p w14:paraId="343BE87B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1995" w:type="dxa"/>
                  <w:vAlign w:val="center"/>
                </w:tcPr>
                <w:p w14:paraId="79527FE3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57727C" w:rsidRPr="006A6F0A" w14:paraId="0555B47D" w14:textId="77777777" w:rsidTr="0057727C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5D45205B" w14:textId="77777777" w:rsidR="0057727C" w:rsidRPr="006A6F0A" w:rsidRDefault="0057727C" w:rsidP="0057727C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3FF73147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092A520E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379A8DB9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3F3BB33F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705844D6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57727C" w:rsidRPr="006A6F0A" w14:paraId="07F35E95" w14:textId="77777777" w:rsidTr="0057727C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14A8FFE9" w14:textId="6691FE53" w:rsidR="0057727C" w:rsidRPr="006A6F0A" w:rsidRDefault="0057727C" w:rsidP="0057727C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326E5C3F" w14:textId="09D6AF51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ED5A51E" w14:textId="0C105EE4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752C4DA1" w14:textId="6B150799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3FAB229B" w14:textId="20D17052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235B7DBC" w14:textId="1DCEB775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57727C" w:rsidRPr="006A6F0A" w14:paraId="21F435A3" w14:textId="77777777" w:rsidTr="0057727C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3F9E4DE" w14:textId="77777777" w:rsidR="0057727C" w:rsidRPr="006A6F0A" w:rsidRDefault="0057727C" w:rsidP="0057727C">
                  <w:pPr>
                    <w:spacing w:before="40" w:line="276" w:lineRule="auto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64CE0119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4E0CFDDD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6373E2B2" w14:textId="77777777" w:rsidR="0057727C" w:rsidRPr="006A6F0A" w:rsidRDefault="0057727C" w:rsidP="0057727C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FCCB794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1BAB9EB5" w14:textId="77777777" w:rsidR="0057727C" w:rsidRPr="006A6F0A" w:rsidRDefault="0057727C" w:rsidP="0057727C">
                  <w:pPr>
                    <w:spacing w:before="40" w:line="276" w:lineRule="auto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</w:tbl>
          <w:p w14:paraId="40E0C732" w14:textId="77777777" w:rsidR="003613F7" w:rsidRPr="006A6F0A" w:rsidRDefault="003613F7" w:rsidP="003613F7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  <w:p w14:paraId="128F1C76" w14:textId="0B736DDB" w:rsidR="003613F7" w:rsidRPr="006A6F0A" w:rsidRDefault="003613F7" w:rsidP="003613F7">
            <w:pPr>
              <w:spacing w:before="40"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vinculadas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664A1E1B" w14:textId="3FE1759C" w:rsidR="003613F7" w:rsidRPr="006A6F0A" w:rsidRDefault="003613F7" w:rsidP="0057727C">
            <w:pPr>
              <w:spacing w:before="4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  <w:p w14:paraId="7BF11A93" w14:textId="6077A3DD" w:rsidR="003613F7" w:rsidRPr="006A6F0A" w:rsidRDefault="00774B3F" w:rsidP="0057727C">
            <w:pPr>
              <w:spacing w:after="60" w:line="276" w:lineRule="auto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Los datos de todas las empresas asociadas o vinculadas a la solicitante son los siguientes:</w:t>
            </w:r>
          </w:p>
        </w:tc>
      </w:tr>
      <w:tr w:rsidR="00673579" w:rsidRPr="006A6F0A" w14:paraId="68F19368" w14:textId="77777777" w:rsidTr="0057727C">
        <w:tc>
          <w:tcPr>
            <w:tcW w:w="10196" w:type="dxa"/>
            <w:tcBorders>
              <w:top w:val="single" w:sz="4" w:space="0" w:color="D9D9D9" w:themeColor="background1" w:themeShade="D9"/>
              <w:bottom w:val="nil"/>
            </w:tcBorders>
          </w:tcPr>
          <w:p w14:paraId="5CE464B3" w14:textId="02B1EC73" w:rsidR="00673579" w:rsidRPr="006A6F0A" w:rsidRDefault="00673579" w:rsidP="0057727C">
            <w:pPr>
              <w:spacing w:before="60" w:after="2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  <w:u w:val="single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lastRenderedPageBreak/>
              <w:t>Cálculo de los datos totales:</w:t>
            </w:r>
          </w:p>
          <w:p w14:paraId="0ABEBD9E" w14:textId="063C931D" w:rsidR="00673579" w:rsidRPr="006A6F0A" w:rsidRDefault="00673579" w:rsidP="00673579">
            <w:pPr>
              <w:spacing w:before="60" w:after="6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Estos datos se calcularán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agregando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a los datos de la propia empresa los datos de aquellas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otras empresas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, o cualesquiera otras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entidades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que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ejerzan una actividad económica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14:paraId="527D1749" w14:textId="77777777" w:rsidR="00673579" w:rsidRPr="006A6F0A" w:rsidRDefault="00673579" w:rsidP="00673579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14:paraId="23F330E6" w14:textId="77777777" w:rsidR="00673579" w:rsidRPr="006A6F0A" w:rsidRDefault="00673579" w:rsidP="00673579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14:paraId="43A7B82D" w14:textId="77777777" w:rsidR="00673579" w:rsidRPr="006A6F0A" w:rsidRDefault="00673579" w:rsidP="00673579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14:paraId="14518146" w14:textId="77777777" w:rsidR="00673579" w:rsidRPr="006A6F0A" w:rsidRDefault="00673579" w:rsidP="00673579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14:paraId="5EB74F9C" w14:textId="77777777" w:rsidR="00673579" w:rsidRPr="006A6F0A" w:rsidRDefault="00673579" w:rsidP="00673579">
            <w:pPr>
              <w:numPr>
                <w:ilvl w:val="0"/>
                <w:numId w:val="30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917"/>
              <w:gridCol w:w="3119"/>
              <w:gridCol w:w="3121"/>
            </w:tblGrid>
            <w:tr w:rsidR="00673579" w:rsidRPr="006A6F0A" w14:paraId="480F3BB7" w14:textId="77777777" w:rsidTr="001056CD">
              <w:trPr>
                <w:jc w:val="center"/>
              </w:trPr>
              <w:tc>
                <w:tcPr>
                  <w:tcW w:w="2917" w:type="dxa"/>
                  <w:vAlign w:val="center"/>
                </w:tcPr>
                <w:p w14:paraId="5F33DE19" w14:textId="64A50A15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19" w:type="dxa"/>
                  <w:vAlign w:val="center"/>
                </w:tcPr>
                <w:p w14:paraId="63DC5AA5" w14:textId="1343AE81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1" w:type="dxa"/>
                  <w:vAlign w:val="center"/>
                </w:tcPr>
                <w:p w14:paraId="178E458F" w14:textId="38FB8619" w:rsidR="00673579" w:rsidRPr="006A6F0A" w:rsidRDefault="00673579" w:rsidP="00673579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1056CD" w:rsidRPr="006A6F0A" w14:paraId="040EA672" w14:textId="77777777" w:rsidTr="001056CD">
              <w:trPr>
                <w:trHeight w:hRule="exact" w:val="340"/>
                <w:jc w:val="center"/>
              </w:trPr>
              <w:tc>
                <w:tcPr>
                  <w:tcW w:w="2917" w:type="dxa"/>
                  <w:vAlign w:val="center"/>
                </w:tcPr>
                <w:p w14:paraId="0B72C13D" w14:textId="679D2B9C" w:rsidR="001056CD" w:rsidRPr="006A6F0A" w:rsidRDefault="001056CD" w:rsidP="001056C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19" w:type="dxa"/>
                  <w:vAlign w:val="center"/>
                </w:tcPr>
                <w:p w14:paraId="4C6BE7E6" w14:textId="04E6043B" w:rsidR="001056CD" w:rsidRPr="006A6F0A" w:rsidRDefault="001056CD" w:rsidP="001056C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1" w:type="dxa"/>
                  <w:vAlign w:val="center"/>
                </w:tcPr>
                <w:p w14:paraId="62AC38DF" w14:textId="3CB3800E" w:rsidR="001056CD" w:rsidRPr="006A6F0A" w:rsidRDefault="001056CD" w:rsidP="001056C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,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7392FC9A" w14:textId="259C7511" w:rsidR="00673579" w:rsidRPr="006A6F0A" w:rsidRDefault="00673579" w:rsidP="00673579">
            <w:pPr>
              <w:spacing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673579" w:rsidRPr="006A6F0A" w14:paraId="639B6DA2" w14:textId="77777777" w:rsidTr="0057727C">
        <w:trPr>
          <w:trHeight w:hRule="exact" w:val="113"/>
        </w:trPr>
        <w:tc>
          <w:tcPr>
            <w:tcW w:w="10196" w:type="dxa"/>
            <w:tcBorders>
              <w:top w:val="nil"/>
              <w:bottom w:val="single" w:sz="8" w:space="0" w:color="BFBFBF" w:themeColor="background1" w:themeShade="BF"/>
            </w:tcBorders>
          </w:tcPr>
          <w:p w14:paraId="4E59BC58" w14:textId="77777777" w:rsidR="00673579" w:rsidRPr="006A6F0A" w:rsidRDefault="00673579" w:rsidP="00673579">
            <w:pPr>
              <w:spacing w:after="20" w:line="276" w:lineRule="auto"/>
              <w:ind w:right="57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056CD" w:rsidRPr="006A6F0A" w14:paraId="30C233CE" w14:textId="77777777" w:rsidTr="0057727C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196" w:type="dxa"/>
          </w:tcPr>
          <w:p w14:paraId="2C87D79F" w14:textId="77777777" w:rsidR="001056CD" w:rsidRPr="006A6F0A" w:rsidRDefault="001056CD" w:rsidP="00446745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</w:rPr>
              <w:t>Según los datos declarados, la empresa se clasifica en la categoría de:</w:t>
            </w:r>
          </w:p>
          <w:p w14:paraId="566844AA" w14:textId="2DC77937" w:rsidR="001056CD" w:rsidRPr="006A6F0A" w:rsidRDefault="001056CD" w:rsidP="00446745">
            <w:pPr>
              <w:spacing w:before="60" w:after="60" w:line="276" w:lineRule="auto"/>
              <w:ind w:left="1701" w:hanging="1701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Pequeña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="00446745" w:rsidRPr="006A6F0A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446745" w:rsidRPr="006A6F0A">
              <w:rPr>
                <w:rFonts w:ascii="Arial" w:hAnsi="Arial" w:cs="Arial"/>
                <w:sz w:val="16"/>
                <w:szCs w:val="16"/>
              </w:rPr>
              <w:t xml:space="preserve"> p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orque ocupa 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menos de 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personas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balance general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no supera los 10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4D9B51AB" w14:textId="6092D300" w:rsidR="001056CD" w:rsidRPr="006A6F0A" w:rsidRDefault="001056CD" w:rsidP="00446745">
            <w:pPr>
              <w:spacing w:before="60" w:after="60" w:line="276" w:lineRule="auto"/>
              <w:ind w:left="1644" w:hanging="1644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Mediana empresa</w:t>
            </w:r>
            <w:r w:rsidR="00446745" w:rsidRPr="006A6F0A">
              <w:rPr>
                <w:rFonts w:ascii="Arial" w:hAnsi="Arial" w:cs="Arial"/>
                <w:b/>
                <w:sz w:val="16"/>
                <w:szCs w:val="16"/>
              </w:rPr>
              <w:t xml:space="preserve">, </w:t>
            </w:r>
            <w:r w:rsidR="00446745" w:rsidRPr="006A6F0A">
              <w:rPr>
                <w:rFonts w:ascii="Arial" w:hAnsi="Arial" w:cs="Arial"/>
                <w:sz w:val="16"/>
                <w:szCs w:val="16"/>
              </w:rPr>
              <w:t>p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orque ocupa a ocupa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 menos de 250 personas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no excede de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millones de euros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balance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general 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no excede de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43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3A82389A" w14:textId="0477940B" w:rsidR="001056CD" w:rsidRPr="006A6F0A" w:rsidRDefault="001056CD" w:rsidP="00446745">
            <w:pPr>
              <w:spacing w:before="60" w:after="60" w:line="276" w:lineRule="auto"/>
              <w:ind w:left="227" w:hanging="227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F23A1B">
              <w:rPr>
                <w:rFonts w:ascii="Arial" w:hAnsi="Arial" w:cs="Arial"/>
                <w:sz w:val="16"/>
                <w:szCs w:val="18"/>
              </w:rPr>
            </w:r>
            <w:r w:rsidR="00F23A1B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Gran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="00446745" w:rsidRPr="006A6F0A">
              <w:rPr>
                <w:rFonts w:ascii="Arial" w:hAnsi="Arial" w:cs="Arial"/>
                <w:sz w:val="16"/>
              </w:rPr>
              <w:t>.</w:t>
            </w:r>
          </w:p>
        </w:tc>
      </w:tr>
    </w:tbl>
    <w:p w14:paraId="2C08047A" w14:textId="1F8A0001" w:rsidR="00EC6E6B" w:rsidRPr="006A6F0A" w:rsidRDefault="00EC6E6B">
      <w:pPr>
        <w:rPr>
          <w:rFonts w:ascii="Arial" w:hAnsi="Arial" w:cs="Arial"/>
          <w:sz w:val="8"/>
        </w:rPr>
      </w:pP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446745" w:rsidRPr="006A6F0A" w14:paraId="2FFAEB05" w14:textId="77777777" w:rsidTr="00446745">
        <w:trPr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6E32DAA5" w14:textId="0D929938" w:rsidR="00446745" w:rsidRPr="006A6F0A" w:rsidRDefault="00754522" w:rsidP="0044674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446745" w:rsidRPr="006A6F0A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66986D16" w14:textId="0D06FF29" w:rsidR="00446745" w:rsidRPr="006A6F0A" w:rsidRDefault="00446745" w:rsidP="00446745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446745" w:rsidRPr="006A6F0A" w14:paraId="57D64701" w14:textId="77777777" w:rsidTr="00446745">
        <w:trPr>
          <w:trHeight w:hRule="exact" w:val="227"/>
          <w:jc w:val="center"/>
        </w:trPr>
        <w:tc>
          <w:tcPr>
            <w:tcW w:w="0" w:type="auto"/>
            <w:gridSpan w:val="2"/>
            <w:vAlign w:val="center"/>
          </w:tcPr>
          <w:p w14:paraId="3B94D5AE" w14:textId="77777777" w:rsidR="00446745" w:rsidRPr="006A6F0A" w:rsidRDefault="00446745" w:rsidP="00446745">
            <w:pPr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</w:rPr>
              <w:t>En caso de un representante legal, rellenar los campos (1). En caso de representación mancomunada rellenar ambos (1) y (2).</w:t>
            </w:r>
          </w:p>
        </w:tc>
      </w:tr>
      <w:tr w:rsidR="00446745" w:rsidRPr="006A6F0A" w14:paraId="350876CC" w14:textId="77777777" w:rsidTr="00446745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526EE68D" w14:textId="77777777" w:rsidR="00446745" w:rsidRPr="006A6F0A" w:rsidRDefault="00446745" w:rsidP="00446745">
            <w:pPr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(1) Nombre y apellidos:</w:t>
            </w:r>
          </w:p>
        </w:tc>
        <w:tc>
          <w:tcPr>
            <w:tcW w:w="3270" w:type="dxa"/>
            <w:vAlign w:val="center"/>
          </w:tcPr>
          <w:p w14:paraId="038F8C5D" w14:textId="77777777" w:rsidR="00446745" w:rsidRPr="006A6F0A" w:rsidRDefault="00446745" w:rsidP="0044674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/>
              </w:rPr>
              <w:t>(1) DNI/NIE/NIF/Pasaporte: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46745" w:rsidRPr="006A6F0A" w14:paraId="164DA900" w14:textId="77777777" w:rsidTr="00446745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20C22DA1" w14:textId="77777777" w:rsidR="00446745" w:rsidRPr="006A6F0A" w:rsidRDefault="00446745" w:rsidP="00446745">
            <w:pPr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545D31D5" w14:textId="77777777" w:rsidR="00446745" w:rsidRPr="006A6F0A" w:rsidRDefault="00446745" w:rsidP="00446745">
            <w:pPr>
              <w:rPr>
                <w:rFonts w:ascii="Arial" w:hAnsi="Arial" w:cs="Arial"/>
                <w:b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446745" w:rsidRPr="006A6F0A" w14:paraId="6EB41455" w14:textId="77777777" w:rsidTr="00446745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3C5918B3" w14:textId="77777777" w:rsidR="00446745" w:rsidRPr="006A6F0A" w:rsidRDefault="00446745" w:rsidP="0044674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(2) Nombre y apellidos:</w:t>
            </w:r>
          </w:p>
        </w:tc>
        <w:tc>
          <w:tcPr>
            <w:tcW w:w="3270" w:type="dxa"/>
            <w:vAlign w:val="center"/>
          </w:tcPr>
          <w:p w14:paraId="4115719B" w14:textId="77777777" w:rsidR="00446745" w:rsidRPr="006A6F0A" w:rsidRDefault="00446745" w:rsidP="0044674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/>
              </w:rPr>
              <w:t>(2) DNI/NIE/NIF/Pasaporte: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46745" w:rsidRPr="006A6F0A" w14:paraId="1FF2DE8B" w14:textId="77777777" w:rsidTr="00446745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0D7CF698" w14:textId="77777777" w:rsidR="00446745" w:rsidRPr="006A6F0A" w:rsidRDefault="00446745" w:rsidP="0044674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6A6F0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sz w:val="16"/>
                <w:szCs w:val="16"/>
              </w:rPr>
            </w:r>
            <w:r w:rsidRPr="006A6F0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0E0CE67C" w14:textId="77777777" w:rsidR="00446745" w:rsidRPr="006A6F0A" w:rsidRDefault="00446745" w:rsidP="0044674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206483CF" w14:textId="77777777" w:rsidR="00446745" w:rsidRPr="006A6F0A" w:rsidRDefault="00446745" w:rsidP="00BC6E88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Como representante(s) legal(es) de la empresa solicitante </w:t>
      </w:r>
      <w:r w:rsidRPr="006A6F0A">
        <w:rPr>
          <w:rFonts w:ascii="Arial" w:hAnsi="Arial" w:cs="Arial"/>
          <w:b/>
          <w:sz w:val="16"/>
          <w:szCs w:val="18"/>
          <w:u w:val="single"/>
        </w:rPr>
        <w:t>DECLARA(N), bajo su responsabilidad</w:t>
      </w:r>
      <w:r w:rsidRPr="006A6F0A">
        <w:rPr>
          <w:rFonts w:ascii="Arial" w:hAnsi="Arial" w:cs="Arial"/>
          <w:sz w:val="16"/>
          <w:szCs w:val="18"/>
        </w:rPr>
        <w:t xml:space="preserve">, que la información sobre el proyecto de inversión que indican en este documento es veraz y que en caso de no serlo o de estar incompleta </w:t>
      </w:r>
      <w:r w:rsidRPr="006A6F0A">
        <w:rPr>
          <w:rFonts w:ascii="Arial" w:hAnsi="Arial" w:cs="Arial"/>
          <w:i/>
          <w:sz w:val="16"/>
          <w:szCs w:val="18"/>
          <w:u w:val="single"/>
        </w:rPr>
        <w:t>se considerará como fecha de inicio de las inversiones la fecha en que el solicitante la corrija, complete o subsane</w:t>
      </w:r>
      <w:r w:rsidRPr="006A6F0A">
        <w:rPr>
          <w:rFonts w:ascii="Arial" w:hAnsi="Arial" w:cs="Arial"/>
          <w:sz w:val="16"/>
          <w:szCs w:val="18"/>
        </w:rPr>
        <w:t>.</w:t>
      </w:r>
    </w:p>
    <w:p w14:paraId="2492D279" w14:textId="1CE85A9B" w:rsidR="009E74F2" w:rsidRPr="006A6F0A" w:rsidRDefault="009E74F2" w:rsidP="00BC6E88">
      <w:pPr>
        <w:pStyle w:val="Piedepgina"/>
        <w:spacing w:before="120" w:after="120" w:line="276" w:lineRule="auto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>Antes de firmar, se recomienda que lea atentamente la información sobre protección de datos personales incluida en este mismo documento en el recu</w:t>
      </w:r>
      <w:r w:rsidR="00514988" w:rsidRPr="006A6F0A">
        <w:rPr>
          <w:rFonts w:ascii="Arial" w:hAnsi="Arial" w:cs="Arial"/>
          <w:sz w:val="16"/>
          <w:szCs w:val="18"/>
        </w:rPr>
        <w:t xml:space="preserve">adro “Información </w:t>
      </w:r>
      <w:r w:rsidR="00213217">
        <w:rPr>
          <w:rFonts w:ascii="Arial" w:hAnsi="Arial" w:cs="Arial"/>
          <w:sz w:val="16"/>
          <w:szCs w:val="18"/>
        </w:rPr>
        <w:t>B</w:t>
      </w:r>
      <w:r w:rsidR="00514988" w:rsidRPr="006A6F0A">
        <w:rPr>
          <w:rFonts w:ascii="Arial" w:hAnsi="Arial" w:cs="Arial"/>
          <w:sz w:val="16"/>
          <w:szCs w:val="18"/>
        </w:rPr>
        <w:t xml:space="preserve">ásica sobre </w:t>
      </w:r>
      <w:r w:rsidR="00CA2A56" w:rsidRPr="006A6F0A">
        <w:rPr>
          <w:rFonts w:ascii="Arial" w:hAnsi="Arial" w:cs="Arial"/>
          <w:sz w:val="16"/>
          <w:szCs w:val="18"/>
        </w:rPr>
        <w:t>P</w:t>
      </w:r>
      <w:r w:rsidRPr="006A6F0A">
        <w:rPr>
          <w:rFonts w:ascii="Arial" w:hAnsi="Arial" w:cs="Arial"/>
          <w:sz w:val="16"/>
          <w:szCs w:val="18"/>
        </w:rPr>
        <w:t xml:space="preserve">rotección de </w:t>
      </w:r>
      <w:r w:rsidR="00CA2A56" w:rsidRPr="006A6F0A">
        <w:rPr>
          <w:rFonts w:ascii="Arial" w:hAnsi="Arial" w:cs="Arial"/>
          <w:sz w:val="16"/>
          <w:szCs w:val="18"/>
        </w:rPr>
        <w:t>D</w:t>
      </w:r>
      <w:r w:rsidRPr="006A6F0A">
        <w:rPr>
          <w:rFonts w:ascii="Arial" w:hAnsi="Arial" w:cs="Arial"/>
          <w:sz w:val="16"/>
          <w:szCs w:val="18"/>
        </w:rPr>
        <w:t xml:space="preserve">atos </w:t>
      </w:r>
      <w:r w:rsidR="00514988" w:rsidRPr="006A6F0A">
        <w:rPr>
          <w:rFonts w:ascii="Arial" w:hAnsi="Arial" w:cs="Arial"/>
          <w:sz w:val="16"/>
          <w:szCs w:val="18"/>
        </w:rPr>
        <w:t xml:space="preserve">de </w:t>
      </w:r>
      <w:r w:rsidR="00CA2A56" w:rsidRPr="006A6F0A">
        <w:rPr>
          <w:rFonts w:ascii="Arial" w:hAnsi="Arial" w:cs="Arial"/>
          <w:sz w:val="16"/>
          <w:szCs w:val="18"/>
        </w:rPr>
        <w:t>C</w:t>
      </w:r>
      <w:r w:rsidR="00514988" w:rsidRPr="006A6F0A">
        <w:rPr>
          <w:rFonts w:ascii="Arial" w:hAnsi="Arial" w:cs="Arial"/>
          <w:sz w:val="16"/>
          <w:szCs w:val="18"/>
        </w:rPr>
        <w:t xml:space="preserve">arácter </w:t>
      </w:r>
      <w:r w:rsidR="00CA2A56" w:rsidRPr="006A6F0A">
        <w:rPr>
          <w:rFonts w:ascii="Arial" w:hAnsi="Arial" w:cs="Arial"/>
          <w:sz w:val="16"/>
          <w:szCs w:val="18"/>
        </w:rPr>
        <w:t>P</w:t>
      </w:r>
      <w:r w:rsidRPr="006A6F0A">
        <w:rPr>
          <w:rFonts w:ascii="Arial" w:hAnsi="Arial" w:cs="Arial"/>
          <w:sz w:val="16"/>
          <w:szCs w:val="18"/>
        </w:rPr>
        <w:t>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9E74F2" w:rsidRPr="006A6F0A" w14:paraId="59C2B2B3" w14:textId="77777777" w:rsidTr="00AE01CD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254D1FFB" w14:textId="45DAFEAC" w:rsidR="00AE01CD" w:rsidRPr="006A6F0A" w:rsidRDefault="00AE01CD" w:rsidP="004C21A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68E499" w14:textId="6A4FA054" w:rsidR="0057727C" w:rsidRPr="006A6F0A" w:rsidRDefault="0057727C" w:rsidP="004C21A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BD02CBD" w14:textId="77777777" w:rsidR="00AE01CD" w:rsidRPr="006A6F0A" w:rsidRDefault="00AE01CD" w:rsidP="004C21A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A1275A0" w14:textId="77BCE93F" w:rsidR="009E74F2" w:rsidRPr="006A6F0A" w:rsidRDefault="009E74F2" w:rsidP="004C21A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1" w:name="Texto11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1"/>
            <w:r w:rsidRPr="006A6F0A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2" w:name="Texto6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3" w:name="Texto7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8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</w:p>
          <w:p w14:paraId="0137429D" w14:textId="08C2D780" w:rsidR="009E74F2" w:rsidRPr="006A6F0A" w:rsidRDefault="009E74F2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5D1ED9E" w14:textId="17182623" w:rsidR="00AE01CD" w:rsidRPr="006A6F0A" w:rsidRDefault="00AE01CD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47BCB6F" w14:textId="414EA3CC" w:rsidR="009E4B01" w:rsidRPr="006A6F0A" w:rsidRDefault="009E4B01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0EEA6B3" w14:textId="18746992" w:rsidR="0057727C" w:rsidRDefault="0057727C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502CAC0" w14:textId="77777777" w:rsidR="00754522" w:rsidRPr="006A6F0A" w:rsidRDefault="00754522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7C26E3E" w14:textId="77777777" w:rsidR="0057727C" w:rsidRPr="006A6F0A" w:rsidRDefault="0057727C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9D3F400" w14:textId="77777777" w:rsidR="00AE01CD" w:rsidRPr="006A6F0A" w:rsidRDefault="00AE01CD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AC51970" w14:textId="1216A3BC" w:rsidR="00AE01CD" w:rsidRPr="006A6F0A" w:rsidRDefault="00AE01CD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9941C3F" w14:textId="77777777" w:rsidR="00AE01CD" w:rsidRPr="006A6F0A" w:rsidRDefault="00AE01CD" w:rsidP="004C21A3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F2356B9" w14:textId="77777777" w:rsidR="009E74F2" w:rsidRPr="006A6F0A" w:rsidRDefault="009E74F2" w:rsidP="004C21A3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46745" w:rsidRPr="006A6F0A" w14:paraId="3135C3FE" w14:textId="77777777" w:rsidTr="00446745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50FF6084" w14:textId="77777777" w:rsidR="009E20C1" w:rsidRPr="006A6F0A" w:rsidRDefault="009E20C1" w:rsidP="009E20C1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Firmado:</w:t>
            </w:r>
            <w:r w:rsidRPr="006A6F0A">
              <w:rPr>
                <w:rFonts w:ascii="Arial" w:hAnsi="Arial" w:cs="Arial"/>
                <w:sz w:val="16"/>
                <w:szCs w:val="16"/>
              </w:rPr>
              <w:tab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540DD1C8" w14:textId="1780076E" w:rsidR="0057727C" w:rsidRPr="006A6F0A" w:rsidRDefault="009E20C1" w:rsidP="009E20C1">
            <w:pPr>
              <w:pStyle w:val="Piedepgina"/>
              <w:spacing w:after="12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 xml:space="preserve">(El solicitante/ destinatario último o, en su caso, </w:t>
            </w:r>
            <w:r w:rsidR="00CA2A56"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 xml:space="preserve">su(s) </w:t>
            </w: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>representante(s) legal(es))</w:t>
            </w:r>
          </w:p>
        </w:tc>
      </w:tr>
    </w:tbl>
    <w:p w14:paraId="7049A2DC" w14:textId="77777777" w:rsidR="009E74F2" w:rsidRPr="006A6F0A" w:rsidRDefault="009E74F2" w:rsidP="00881919">
      <w:pPr>
        <w:spacing w:before="60" w:after="60" w:line="259" w:lineRule="auto"/>
        <w:rPr>
          <w:rFonts w:ascii="Arial" w:hAnsi="Arial" w:cs="Arial"/>
          <w:sz w:val="16"/>
          <w:szCs w:val="12"/>
        </w:rPr>
      </w:pPr>
    </w:p>
    <w:p w14:paraId="6D24F645" w14:textId="302D8E87" w:rsidR="00A53FA9" w:rsidRDefault="00A53FA9" w:rsidP="00881919">
      <w:pPr>
        <w:tabs>
          <w:tab w:val="left" w:pos="2340"/>
        </w:tabs>
        <w:spacing w:before="40" w:after="40"/>
        <w:jc w:val="both"/>
        <w:rPr>
          <w:rFonts w:ascii="Arial" w:hAnsi="Arial" w:cs="Arial"/>
          <w:sz w:val="16"/>
          <w:szCs w:val="16"/>
        </w:rPr>
      </w:pP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7F73BB" w:rsidRPr="008B0B5E" w14:paraId="3B43FD74" w14:textId="77777777" w:rsidTr="007B7342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FD1A4A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I</w:t>
            </w:r>
            <w:r w:rsidRPr="00CC2F69">
              <w:rPr>
                <w:rFonts w:ascii="Arial" w:hAnsi="Arial" w:cs="Arial"/>
                <w:b/>
                <w:sz w:val="14"/>
                <w:szCs w:val="16"/>
              </w:rPr>
              <w:t>NFORMACIÓN BÁSICA SOBRE PROTECCIÓN DE DATOS DE CARÁCTER PERSONAL</w:t>
            </w:r>
          </w:p>
          <w:p w14:paraId="4CE6547C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7F73BB" w:rsidRPr="008B0B5E" w14:paraId="3A637EA0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5F0DE7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A52AAF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7F73BB" w:rsidRPr="008B0B5E" w14:paraId="77717014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D8E21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423ED6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7F73BB" w:rsidRPr="008B0B5E" w14:paraId="23FF5733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E5B563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6C7632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7F73BB" w:rsidRPr="008B0B5E" w14:paraId="303BDB7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C0FCBF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ACEE39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7F73BB" w:rsidRPr="008B0B5E" w14:paraId="647F7242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5E7CFC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ED777B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630DA2C4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1D2A276D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75373B7D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62F221C5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7E066A0A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571EFBEA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5AB32AA1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26774E89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4A0CB4C3" w14:textId="77777777" w:rsidR="007F73BB" w:rsidRPr="00DC08E0" w:rsidRDefault="007F73BB" w:rsidP="007F73BB">
            <w:pPr>
              <w:pStyle w:val="Prrafodelista"/>
              <w:numPr>
                <w:ilvl w:val="0"/>
                <w:numId w:val="31"/>
              </w:numPr>
              <w:ind w:left="365" w:right="103" w:hanging="21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DC08E0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7F73BB" w:rsidRPr="008B0B5E" w14:paraId="1836010A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F2A84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1EC9F1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7F73BB" w:rsidRPr="0087000B" w14:paraId="566AA116" w14:textId="77777777" w:rsidTr="007B7342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291FB" w14:textId="77777777" w:rsidR="007F73BB" w:rsidRPr="00CC2F69" w:rsidRDefault="007F73BB" w:rsidP="007B7342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37309D" w14:textId="77777777" w:rsidR="007F73BB" w:rsidRPr="00CC2F69" w:rsidRDefault="007F73B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CC2F69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7F50B632" w14:textId="77777777" w:rsidR="007F73BB" w:rsidRPr="00CC2F69" w:rsidRDefault="00F23A1B" w:rsidP="007B7342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8" w:history="1">
              <w:r w:rsidR="007F73BB" w:rsidRPr="000A1402">
                <w:rPr>
                  <w:rStyle w:val="Hipervnculo"/>
                  <w:rFonts w:ascii="Arial" w:hAnsi="Arial" w:cs="Arial"/>
                  <w:sz w:val="14"/>
                  <w:szCs w:val="16"/>
                </w:rPr>
                <w:t>https://dgicc.cantabria.es/proteccion-de-datos</w:t>
              </w:r>
            </w:hyperlink>
          </w:p>
        </w:tc>
      </w:tr>
    </w:tbl>
    <w:p w14:paraId="5EC19F57" w14:textId="77777777" w:rsidR="007F73BB" w:rsidRPr="001515D6" w:rsidRDefault="007F73BB" w:rsidP="00881919">
      <w:pPr>
        <w:tabs>
          <w:tab w:val="left" w:pos="2340"/>
        </w:tabs>
        <w:spacing w:before="40" w:after="40"/>
        <w:jc w:val="both"/>
        <w:rPr>
          <w:rFonts w:ascii="Arial" w:hAnsi="Arial" w:cs="Arial"/>
          <w:sz w:val="16"/>
          <w:szCs w:val="16"/>
        </w:rPr>
      </w:pPr>
    </w:p>
    <w:sectPr w:rsidR="007F73BB" w:rsidRPr="001515D6" w:rsidSect="00A52BEE">
      <w:headerReference w:type="default" r:id="rId9"/>
      <w:headerReference w:type="first" r:id="rId10"/>
      <w:footerReference w:type="first" r:id="rId11"/>
      <w:pgSz w:w="11906" w:h="16838" w:code="9"/>
      <w:pgMar w:top="851" w:right="851" w:bottom="425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57727C" w:rsidRDefault="0057727C">
      <w:r>
        <w:separator/>
      </w:r>
    </w:p>
  </w:endnote>
  <w:endnote w:type="continuationSeparator" w:id="0">
    <w:p w14:paraId="69095097" w14:textId="77777777" w:rsidR="0057727C" w:rsidRDefault="00577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57727C" w:rsidRPr="00E326A3" w:rsidRDefault="0057727C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57727C" w:rsidRPr="00D848B4" w:rsidRDefault="0057727C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57727C" w:rsidRPr="00D04A27" w:rsidRDefault="0057727C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57727C" w:rsidRPr="00E326A3" w:rsidRDefault="0057727C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57727C" w:rsidRPr="00E326A3" w:rsidRDefault="0057727C" w:rsidP="006E6C04">
    <w:pPr>
      <w:jc w:val="both"/>
      <w:rPr>
        <w:rFonts w:ascii="Arial" w:hAnsi="Arial" w:cs="Arial"/>
        <w:sz w:val="4"/>
        <w:szCs w:val="4"/>
      </w:rPr>
    </w:pPr>
  </w:p>
  <w:p w14:paraId="52DABBE2" w14:textId="77777777" w:rsidR="0057727C" w:rsidRDefault="0057727C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57727C" w:rsidRDefault="0057727C">
      <w:r>
        <w:separator/>
      </w:r>
    </w:p>
  </w:footnote>
  <w:footnote w:type="continuationSeparator" w:id="0">
    <w:p w14:paraId="19A227FC" w14:textId="77777777" w:rsidR="0057727C" w:rsidRDefault="00577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F7A0C" w14:textId="4636758A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223AF391" wp14:editId="4A9ECD34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0" name="Grupo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13" name="Imagen 1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Imagen 22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Imagen 2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777B78B" id="Grupo 10" o:spid="_x0000_s1026" style="position:absolute;margin-left:-.15pt;margin-top:-4.35pt;width:510.8pt;height:61.25pt;z-index:251676672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CbTv+QhB/12X+dbHij/AI8Y/wDrsP5GsfTv+QhB/wBdl/nWx4o/48Y/+uw/kar7&#10;LODEf73TMGiiipO8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m07/kIQf8AXZf51seKP+PG&#10;P/rsP5GsfTv+QhB/12X+dbHij/jxj/67D+Rqvss4MR/vdMwaKKKk7w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JtO/5CEH/XZf51seKP8Ajxj/AOuw/kax9O/5CEH/AF2X+dbH&#10;ij/jxj/67D+Rql8LODEf73TMGiiipO8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bTv+QhB/12X+dbHij/AI8Y/wDrsP5GsfTv+QhB/wBdl/nWx4o/48Y/+uw/kapfCzgxH+90&#10;zBoooqTv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m07/kIQf9dl/nWx4o&#10;/wCPGP8A67D+RrH07/kIQf8AXZf51seKP+PGP/rsP5Gq+ycGI/3umYNFFFSd4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">
                <v:imagedata r:id="rId7" o:title=""/>
                <v:path arrowok="t"/>
              </v:shape>
              <v:group id="Grupo 15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Imagen 18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">
                  <v:imagedata r:id="rId8" o:title="" croptop="739f" cropbottom="1232f"/>
                  <v:path arrowok="t"/>
                </v:shape>
                <v:shape id="Imagen 20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">
                  <v:imagedata r:id="rId10" o:title="" croptop="21958f" cropbottom="22173f"/>
                  <v:path arrowok="t"/>
                </v:shape>
                <v:shape id="Imagen 22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">
                  <v:imagedata r:id="rId11" o:title="ES Financiado por la Unión Europea_POS" croptop="7968f" cropbottom="6632f" cropleft="1691f"/>
                  <v:path arrowok="t"/>
                </v:shape>
                <v:shape id="Imagen 23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  <w:r w:rsidR="006A6F0A">
      <w:rPr>
        <w:rFonts w:ascii="Arial" w:hAnsi="Arial" w:cs="Arial"/>
        <w:noProof/>
        <w:sz w:val="16"/>
        <w:szCs w:val="14"/>
      </w:rPr>
      <w:t>º</w:t>
    </w:r>
  </w:p>
  <w:p w14:paraId="7FBA042F" w14:textId="77777777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</w:p>
  <w:p w14:paraId="1E3F7982" w14:textId="77777777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</w:p>
  <w:p w14:paraId="04254294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2477CCC8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49DD15BC" w14:textId="2A3F0D45" w:rsidR="0057727C" w:rsidRPr="00DF2663" w:rsidRDefault="0057727C" w:rsidP="00DF2663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F23A1B">
      <w:rPr>
        <w:rFonts w:ascii="Arial" w:hAnsi="Arial" w:cs="Arial"/>
        <w:bCs/>
        <w:i/>
        <w:noProof/>
        <w:sz w:val="14"/>
        <w:szCs w:val="14"/>
      </w:rPr>
      <w:t>3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F23A1B">
      <w:rPr>
        <w:rFonts w:ascii="Arial" w:hAnsi="Arial" w:cs="Arial"/>
        <w:bCs/>
        <w:i/>
        <w:noProof/>
        <w:sz w:val="14"/>
        <w:szCs w:val="14"/>
      </w:rPr>
      <w:t>3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2E42D" w14:textId="77777777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  <w:r>
      <w:rPr>
        <w:rFonts w:ascii="Arial" w:hAnsi="Arial" w:cs="Arial"/>
        <w:noProof/>
        <w:sz w:val="16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34138F32" wp14:editId="6D693353">
              <wp:simplePos x="0" y="0"/>
              <wp:positionH relativeFrom="column">
                <wp:posOffset>-1905</wp:posOffset>
              </wp:positionH>
              <wp:positionV relativeFrom="paragraph">
                <wp:posOffset>-54981</wp:posOffset>
              </wp:positionV>
              <wp:extent cx="6487200" cy="777600"/>
              <wp:effectExtent l="0" t="0" r="8890" b="3810"/>
              <wp:wrapNone/>
              <wp:docPr id="17" name="Grupo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200" cy="777600"/>
                        <a:chOff x="0" y="0"/>
                        <a:chExt cx="6487252" cy="776605"/>
                      </a:xfrm>
                    </wpg:grpSpPr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04987" y="381000"/>
                          <a:ext cx="2870835" cy="395605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487252" cy="309572"/>
                          <a:chOff x="0" y="0"/>
                          <a:chExt cx="6487252" cy="309572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8" b="1880"/>
                          <a:stretch/>
                        </pic:blipFill>
                        <pic:spPr bwMode="auto">
                          <a:xfrm>
                            <a:off x="3101099" y="2069"/>
                            <a:ext cx="9410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83287" y="0"/>
                            <a:ext cx="1245870" cy="305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505" b="33834"/>
                          <a:stretch/>
                        </pic:blipFill>
                        <pic:spPr bwMode="auto">
                          <a:xfrm>
                            <a:off x="4040324" y="4137"/>
                            <a:ext cx="167767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Imagen 14" descr="C:\Users\fal18250\AppData\Local\Temp\7zECB83076C\ES Financiado por la Unión Europea_POS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0" t="12158" b="10119"/>
                          <a:stretch/>
                        </pic:blipFill>
                        <pic:spPr bwMode="auto">
                          <a:xfrm>
                            <a:off x="0" y="0"/>
                            <a:ext cx="1306195" cy="30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agen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6" b="5660"/>
                          <a:stretch/>
                        </pic:blipFill>
                        <pic:spPr bwMode="auto">
                          <a:xfrm>
                            <a:off x="5720172" y="4137"/>
                            <a:ext cx="767080" cy="305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EC4321" id="Grupo 17" o:spid="_x0000_s1026" style="position:absolute;margin-left:-.15pt;margin-top:-4.35pt;width:510.8pt;height:61.25pt;z-index:251672576;mso-width-relative:margin;mso-height-relative:margin" coordsize="64872,776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0c3H1o3H1oor/HO5/R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JtO/5CEH/XZf51seKP8Ajxj/AOuw&#10;/kax9O/5CEH/AF2X+dbHij/jxj/67D+Rqvss4MR/vdMwaKKKk7w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CbTv+QhB/wBdl/nWx4o/48Y/+uw/kax9O/5CEH/XZf51seKP+PGP/rsP5Gq+yzgx&#10;H+90zBoooqTv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m07/kIQf9dl/n&#10;Wx4o/wCPGP8A67D+RrH07/kIQf8AXZf51seKP+PGP/rsP5GqXws4MR/vdMwaKKKk7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JtO/5CEH/XZf51seKP8Ajxj/AOuw/kax9O/5&#10;CEH/AF2X+dbHij/jxj/67D+Rql8LODEf73TMGiiipO8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bTv+QhB/12X+dbHij/AI8Y/wDrsP5GsfTv+QhB/wBdl/nWx4o/48Y/+uw/&#10;kar7JwYj/e6Zg0UUVJ3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SJ/2/PDmQAAAAABvlb3+MrjQ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1" o:spid="_x0000_s1027" type="#_x0000_t75" style="position:absolute;left:18049;top:3810;width:28709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7" o:title=""/>
                <v:path arrowok="t"/>
              </v:shape>
              <v:group id="Grupo 16" o:spid="_x0000_s1028" style="position:absolute;width:64872;height:3095" coordsize="64872,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 id="Imagen 19" o:spid="_x0000_s1029" type="#_x0000_t75" style="position:absolute;left:31010;top:20;width:9411;height:3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">
                  <v:imagedata r:id="rId8" o:title="" croptop="739f" cropbottom="1232f"/>
                  <v:path arrowok="t"/>
                </v:shape>
                <v:shape id="Imagen 25" o:spid="_x0000_s1030" type="#_x0000_t75" style="position:absolute;left:17832;width:12459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8" o:spid="_x0000_s1031" type="#_x0000_t75" style="position:absolute;left:40403;top:41;width:16776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">
                  <v:imagedata r:id="rId10" o:title="" croptop="21958f" cropbottom="22173f"/>
                  <v:path arrowok="t"/>
                </v:shape>
                <v:shape id="Imagen 14" o:spid="_x0000_s1032" type="#_x0000_t75" style="position:absolute;width:1306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">
                  <v:imagedata r:id="rId11" o:title="ES Financiado por la Unión Europea_POS" croptop="7968f" cropbottom="6632f" cropleft="1691f"/>
                  <v:path arrowok="t"/>
                </v:shape>
                <v:shape id="Imagen 12" o:spid="_x0000_s1033" type="#_x0000_t75" style="position:absolute;left:57201;top:41;width:7671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">
                  <v:imagedata r:id="rId12" o:title="" croptop="2619f" cropbottom="3709f"/>
                  <v:path arrowok="t"/>
                </v:shape>
              </v:group>
            </v:group>
          </w:pict>
        </mc:Fallback>
      </mc:AlternateContent>
    </w:r>
  </w:p>
  <w:p w14:paraId="71F83FFA" w14:textId="77777777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</w:p>
  <w:p w14:paraId="5BBB4B69" w14:textId="77777777" w:rsidR="0057727C" w:rsidRPr="004E3A81" w:rsidRDefault="0057727C" w:rsidP="00DF2663">
    <w:pPr>
      <w:ind w:right="764"/>
      <w:rPr>
        <w:rFonts w:ascii="Arial" w:hAnsi="Arial" w:cs="Arial"/>
        <w:sz w:val="16"/>
        <w:szCs w:val="14"/>
      </w:rPr>
    </w:pPr>
  </w:p>
  <w:p w14:paraId="3B48E312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763C00E7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76FB962D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7E2DFE6" wp14:editId="55B4785C">
              <wp:simplePos x="0" y="0"/>
              <wp:positionH relativeFrom="margin">
                <wp:posOffset>5154497</wp:posOffset>
              </wp:positionH>
              <wp:positionV relativeFrom="paragraph">
                <wp:posOffset>95783</wp:posOffset>
              </wp:positionV>
              <wp:extent cx="1324001" cy="112395"/>
              <wp:effectExtent l="0" t="0" r="9525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4001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02B319" w14:textId="5BF9570E" w:rsidR="0057727C" w:rsidRPr="00F103BA" w:rsidRDefault="0057727C" w:rsidP="00DF2663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Modelo:</w:t>
                          </w:r>
                          <w: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 TER-S04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7E2DFE6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405.85pt;margin-top:7.55pt;width:104.25pt;height:8.85pt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" filled="f" stroked="f">
              <v:textbox inset="0,0,0,0">
                <w:txbxContent>
                  <w:p w14:paraId="7602B319" w14:textId="5BF9570E" w:rsidR="0057727C" w:rsidRPr="00F103BA" w:rsidRDefault="0057727C" w:rsidP="00DF2663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>Modelo:</w:t>
                    </w:r>
                    <w:r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 TER-S04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CBD2AB8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77A3A5E" wp14:editId="771DCC90">
              <wp:simplePos x="0" y="0"/>
              <wp:positionH relativeFrom="margin">
                <wp:posOffset>0</wp:posOffset>
              </wp:positionH>
              <wp:positionV relativeFrom="topMargin">
                <wp:posOffset>1242847</wp:posOffset>
              </wp:positionV>
              <wp:extent cx="6479540" cy="287655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B63110" w14:textId="3CDD00B2" w:rsidR="0057727C" w:rsidRDefault="0057727C" w:rsidP="00E17C2E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incentivos PARA LA IMPLANTACIÓN DE INSTALACIONES DE ENERGÍAS TÉRMICAS RENOVABLES declarAción responsable de consideración de tamaño de empresa – EFECTO INCENTIVADOR</w:t>
                          </w:r>
                        </w:p>
                        <w:p w14:paraId="6FC1D409" w14:textId="77777777" w:rsidR="0057727C" w:rsidRDefault="0057727C" w:rsidP="00DF2663">
                          <w:pPr>
                            <w:shd w:val="clear" w:color="auto" w:fill="747474"/>
                          </w:pPr>
                        </w:p>
                        <w:p w14:paraId="7102805A" w14:textId="77777777" w:rsidR="0057727C" w:rsidRDefault="0057727C" w:rsidP="00DF2663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7A3A5E" id="Text Box 45" o:spid="_x0000_s1027" type="#_x0000_t202" style="position:absolute;margin-left:0;margin-top:97.85pt;width:510.2pt;height:22.6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OyCKAIAACs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" fillcolor="#747474" stroked="f" strokeweight=".25pt">
              <v:textbox inset="1mm,.2mm,1mm,0">
                <w:txbxContent>
                  <w:p w14:paraId="17B63110" w14:textId="3CDD00B2" w:rsidR="0057727C" w:rsidRDefault="0057727C" w:rsidP="00E17C2E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incentivos PARA LA IMPLANTACIÓN DE INSTALACIONES DE ENERGÍAS TÉRMICAS RENOVABLES declarAción responsable de consideración de tamaño de empresa – EFECTO INCENTIVADOR</w:t>
                    </w:r>
                  </w:p>
                  <w:p w14:paraId="6FC1D409" w14:textId="77777777" w:rsidR="0057727C" w:rsidRDefault="0057727C" w:rsidP="00DF2663">
                    <w:pPr>
                      <w:shd w:val="clear" w:color="auto" w:fill="747474"/>
                    </w:pPr>
                  </w:p>
                  <w:p w14:paraId="7102805A" w14:textId="77777777" w:rsidR="0057727C" w:rsidRDefault="0057727C" w:rsidP="00DF2663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701C9DBF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6"/>
        <w:szCs w:val="14"/>
      </w:rPr>
    </w:pPr>
  </w:p>
  <w:p w14:paraId="14DC9E7A" w14:textId="77777777" w:rsidR="0057727C" w:rsidRPr="004E3A81" w:rsidRDefault="0057727C" w:rsidP="00DF2663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6"/>
        <w:szCs w:val="14"/>
      </w:rPr>
    </w:pPr>
  </w:p>
  <w:p w14:paraId="77C8BCF3" w14:textId="058E201A" w:rsidR="0057727C" w:rsidRPr="00DF2663" w:rsidRDefault="0057727C" w:rsidP="00DF2663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F23A1B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F23A1B">
      <w:rPr>
        <w:rFonts w:ascii="Arial" w:hAnsi="Arial" w:cs="Arial"/>
        <w:bCs/>
        <w:i/>
        <w:noProof/>
        <w:sz w:val="14"/>
        <w:szCs w:val="14"/>
      </w:rPr>
      <w:t>3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74.25pt;height:371.25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F7F87"/>
    <w:multiLevelType w:val="hybridMultilevel"/>
    <w:tmpl w:val="4866C9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6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3" w15:restartNumberingAfterBreak="0">
    <w:nsid w:val="621B5FC3"/>
    <w:multiLevelType w:val="hybridMultilevel"/>
    <w:tmpl w:val="A6B8535A"/>
    <w:lvl w:ilvl="0" w:tplc="E3FA9CB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5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29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30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21"/>
  </w:num>
  <w:num w:numId="2">
    <w:abstractNumId w:val="12"/>
  </w:num>
  <w:num w:numId="3">
    <w:abstractNumId w:val="3"/>
  </w:num>
  <w:num w:numId="4">
    <w:abstractNumId w:val="16"/>
  </w:num>
  <w:num w:numId="5">
    <w:abstractNumId w:val="27"/>
  </w:num>
  <w:num w:numId="6">
    <w:abstractNumId w:val="7"/>
  </w:num>
  <w:num w:numId="7">
    <w:abstractNumId w:val="24"/>
  </w:num>
  <w:num w:numId="8">
    <w:abstractNumId w:val="2"/>
  </w:num>
  <w:num w:numId="9">
    <w:abstractNumId w:val="30"/>
  </w:num>
  <w:num w:numId="10">
    <w:abstractNumId w:val="25"/>
  </w:num>
  <w:num w:numId="11">
    <w:abstractNumId w:val="0"/>
  </w:num>
  <w:num w:numId="12">
    <w:abstractNumId w:val="9"/>
  </w:num>
  <w:num w:numId="13">
    <w:abstractNumId w:val="18"/>
  </w:num>
  <w:num w:numId="14">
    <w:abstractNumId w:val="20"/>
  </w:num>
  <w:num w:numId="15">
    <w:abstractNumId w:val="19"/>
  </w:num>
  <w:num w:numId="16">
    <w:abstractNumId w:val="4"/>
  </w:num>
  <w:num w:numId="17">
    <w:abstractNumId w:val="6"/>
  </w:num>
  <w:num w:numId="18">
    <w:abstractNumId w:val="1"/>
  </w:num>
  <w:num w:numId="19">
    <w:abstractNumId w:val="17"/>
  </w:num>
  <w:num w:numId="20">
    <w:abstractNumId w:val="14"/>
  </w:num>
  <w:num w:numId="21">
    <w:abstractNumId w:val="22"/>
  </w:num>
  <w:num w:numId="22">
    <w:abstractNumId w:val="29"/>
  </w:num>
  <w:num w:numId="23">
    <w:abstractNumId w:val="15"/>
  </w:num>
  <w:num w:numId="24">
    <w:abstractNumId w:val="10"/>
  </w:num>
  <w:num w:numId="25">
    <w:abstractNumId w:val="11"/>
  </w:num>
  <w:num w:numId="26">
    <w:abstractNumId w:val="26"/>
  </w:num>
  <w:num w:numId="27">
    <w:abstractNumId w:val="5"/>
  </w:num>
  <w:num w:numId="28">
    <w:abstractNumId w:val="8"/>
  </w:num>
  <w:num w:numId="29">
    <w:abstractNumId w:val="23"/>
  </w:num>
  <w:num w:numId="30">
    <w:abstractNumId w:val="13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562B4"/>
    <w:rsid w:val="00057B91"/>
    <w:rsid w:val="00065C74"/>
    <w:rsid w:val="00080EF7"/>
    <w:rsid w:val="00086E5B"/>
    <w:rsid w:val="00091273"/>
    <w:rsid w:val="00091E34"/>
    <w:rsid w:val="0009202E"/>
    <w:rsid w:val="000A3F24"/>
    <w:rsid w:val="000A7F83"/>
    <w:rsid w:val="000C2EEC"/>
    <w:rsid w:val="000C3047"/>
    <w:rsid w:val="000C5991"/>
    <w:rsid w:val="000C7C7B"/>
    <w:rsid w:val="000E130C"/>
    <w:rsid w:val="000F65E1"/>
    <w:rsid w:val="000F74CD"/>
    <w:rsid w:val="0010039B"/>
    <w:rsid w:val="001056CD"/>
    <w:rsid w:val="00112A74"/>
    <w:rsid w:val="001135AF"/>
    <w:rsid w:val="001173E2"/>
    <w:rsid w:val="0012348E"/>
    <w:rsid w:val="00131D38"/>
    <w:rsid w:val="001344D0"/>
    <w:rsid w:val="00134582"/>
    <w:rsid w:val="001402CC"/>
    <w:rsid w:val="00143640"/>
    <w:rsid w:val="001441B4"/>
    <w:rsid w:val="001515D6"/>
    <w:rsid w:val="0015360B"/>
    <w:rsid w:val="00160114"/>
    <w:rsid w:val="00170EA8"/>
    <w:rsid w:val="001814D8"/>
    <w:rsid w:val="00184F24"/>
    <w:rsid w:val="00190ADC"/>
    <w:rsid w:val="001964B1"/>
    <w:rsid w:val="001A2AAE"/>
    <w:rsid w:val="001A3E96"/>
    <w:rsid w:val="001A4C13"/>
    <w:rsid w:val="001B6B06"/>
    <w:rsid w:val="001C2189"/>
    <w:rsid w:val="001E1036"/>
    <w:rsid w:val="001E2828"/>
    <w:rsid w:val="001F4992"/>
    <w:rsid w:val="0020529B"/>
    <w:rsid w:val="002104F5"/>
    <w:rsid w:val="00210F88"/>
    <w:rsid w:val="002123BA"/>
    <w:rsid w:val="00213217"/>
    <w:rsid w:val="0022321A"/>
    <w:rsid w:val="00223706"/>
    <w:rsid w:val="00243BCA"/>
    <w:rsid w:val="002469DE"/>
    <w:rsid w:val="00246E3D"/>
    <w:rsid w:val="00261703"/>
    <w:rsid w:val="00273888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E3902"/>
    <w:rsid w:val="002F4410"/>
    <w:rsid w:val="002F634E"/>
    <w:rsid w:val="00301E4B"/>
    <w:rsid w:val="00311BBE"/>
    <w:rsid w:val="00314E83"/>
    <w:rsid w:val="00320E0A"/>
    <w:rsid w:val="003248ED"/>
    <w:rsid w:val="003314F6"/>
    <w:rsid w:val="003344D8"/>
    <w:rsid w:val="00335E11"/>
    <w:rsid w:val="0034730A"/>
    <w:rsid w:val="003613F7"/>
    <w:rsid w:val="00366B18"/>
    <w:rsid w:val="00372AA4"/>
    <w:rsid w:val="00392847"/>
    <w:rsid w:val="00395613"/>
    <w:rsid w:val="003C0912"/>
    <w:rsid w:val="003C587E"/>
    <w:rsid w:val="003D1DCF"/>
    <w:rsid w:val="003D61A9"/>
    <w:rsid w:val="003E69BB"/>
    <w:rsid w:val="003E7F0A"/>
    <w:rsid w:val="003F17BA"/>
    <w:rsid w:val="003F77D7"/>
    <w:rsid w:val="0040095E"/>
    <w:rsid w:val="0042083B"/>
    <w:rsid w:val="00426253"/>
    <w:rsid w:val="004270E1"/>
    <w:rsid w:val="00437108"/>
    <w:rsid w:val="004447D6"/>
    <w:rsid w:val="00444E0D"/>
    <w:rsid w:val="00444EC6"/>
    <w:rsid w:val="004456E6"/>
    <w:rsid w:val="00446745"/>
    <w:rsid w:val="00452492"/>
    <w:rsid w:val="004617E1"/>
    <w:rsid w:val="00461BA4"/>
    <w:rsid w:val="00480603"/>
    <w:rsid w:val="00480E93"/>
    <w:rsid w:val="00481897"/>
    <w:rsid w:val="00481F2F"/>
    <w:rsid w:val="00482FE8"/>
    <w:rsid w:val="00484466"/>
    <w:rsid w:val="004978F2"/>
    <w:rsid w:val="004A6097"/>
    <w:rsid w:val="004B7660"/>
    <w:rsid w:val="004C1F9F"/>
    <w:rsid w:val="004C21A3"/>
    <w:rsid w:val="004D0F00"/>
    <w:rsid w:val="004E5601"/>
    <w:rsid w:val="004E5996"/>
    <w:rsid w:val="00507803"/>
    <w:rsid w:val="00507BF6"/>
    <w:rsid w:val="00514988"/>
    <w:rsid w:val="0051708B"/>
    <w:rsid w:val="00536DE1"/>
    <w:rsid w:val="00555A5A"/>
    <w:rsid w:val="005604C9"/>
    <w:rsid w:val="0056068F"/>
    <w:rsid w:val="00566C09"/>
    <w:rsid w:val="00567F19"/>
    <w:rsid w:val="00570393"/>
    <w:rsid w:val="0057691E"/>
    <w:rsid w:val="0057727C"/>
    <w:rsid w:val="005813FC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24132"/>
    <w:rsid w:val="00630E5B"/>
    <w:rsid w:val="00637AC8"/>
    <w:rsid w:val="00637CF2"/>
    <w:rsid w:val="0064620F"/>
    <w:rsid w:val="00650809"/>
    <w:rsid w:val="00650C36"/>
    <w:rsid w:val="00662A7D"/>
    <w:rsid w:val="00663669"/>
    <w:rsid w:val="00665D1B"/>
    <w:rsid w:val="00666842"/>
    <w:rsid w:val="00671E77"/>
    <w:rsid w:val="00673579"/>
    <w:rsid w:val="00674099"/>
    <w:rsid w:val="0067645F"/>
    <w:rsid w:val="00681FFC"/>
    <w:rsid w:val="00687A5D"/>
    <w:rsid w:val="006906DE"/>
    <w:rsid w:val="0069616D"/>
    <w:rsid w:val="006A6317"/>
    <w:rsid w:val="006A6F0A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07CD7"/>
    <w:rsid w:val="00735FB2"/>
    <w:rsid w:val="00744659"/>
    <w:rsid w:val="007506C1"/>
    <w:rsid w:val="00754522"/>
    <w:rsid w:val="007566A9"/>
    <w:rsid w:val="00764886"/>
    <w:rsid w:val="007657C1"/>
    <w:rsid w:val="00772681"/>
    <w:rsid w:val="00773FCE"/>
    <w:rsid w:val="00774B3F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7F73BB"/>
    <w:rsid w:val="00800350"/>
    <w:rsid w:val="008006B3"/>
    <w:rsid w:val="0081034E"/>
    <w:rsid w:val="00811AFA"/>
    <w:rsid w:val="008202F8"/>
    <w:rsid w:val="00822FF4"/>
    <w:rsid w:val="00826901"/>
    <w:rsid w:val="00832634"/>
    <w:rsid w:val="00835EF3"/>
    <w:rsid w:val="00852F93"/>
    <w:rsid w:val="008609B9"/>
    <w:rsid w:val="0087000B"/>
    <w:rsid w:val="00881919"/>
    <w:rsid w:val="008A05A8"/>
    <w:rsid w:val="008A508F"/>
    <w:rsid w:val="008A5D34"/>
    <w:rsid w:val="008C546B"/>
    <w:rsid w:val="008C697D"/>
    <w:rsid w:val="008C73E0"/>
    <w:rsid w:val="008C7655"/>
    <w:rsid w:val="008F1FEE"/>
    <w:rsid w:val="009075C8"/>
    <w:rsid w:val="00911ADD"/>
    <w:rsid w:val="00920252"/>
    <w:rsid w:val="00926789"/>
    <w:rsid w:val="0093315C"/>
    <w:rsid w:val="009368E0"/>
    <w:rsid w:val="00937058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C39B8"/>
    <w:rsid w:val="009C5800"/>
    <w:rsid w:val="009C6F2A"/>
    <w:rsid w:val="009D31F4"/>
    <w:rsid w:val="009D5BFB"/>
    <w:rsid w:val="009D781E"/>
    <w:rsid w:val="009E20C1"/>
    <w:rsid w:val="009E226F"/>
    <w:rsid w:val="009E4B01"/>
    <w:rsid w:val="009E74F2"/>
    <w:rsid w:val="009F10A9"/>
    <w:rsid w:val="00A00FBB"/>
    <w:rsid w:val="00A062E2"/>
    <w:rsid w:val="00A10B9C"/>
    <w:rsid w:val="00A152B5"/>
    <w:rsid w:val="00A15959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3507"/>
    <w:rsid w:val="00A445BD"/>
    <w:rsid w:val="00A459A8"/>
    <w:rsid w:val="00A51302"/>
    <w:rsid w:val="00A517B6"/>
    <w:rsid w:val="00A5232E"/>
    <w:rsid w:val="00A52BEE"/>
    <w:rsid w:val="00A53189"/>
    <w:rsid w:val="00A53FA9"/>
    <w:rsid w:val="00A56578"/>
    <w:rsid w:val="00A63FE4"/>
    <w:rsid w:val="00A666A5"/>
    <w:rsid w:val="00A80199"/>
    <w:rsid w:val="00A900D8"/>
    <w:rsid w:val="00AA08D8"/>
    <w:rsid w:val="00AB2A1E"/>
    <w:rsid w:val="00AB5090"/>
    <w:rsid w:val="00AB6438"/>
    <w:rsid w:val="00AD5111"/>
    <w:rsid w:val="00AE01CD"/>
    <w:rsid w:val="00AE40E2"/>
    <w:rsid w:val="00AF2B93"/>
    <w:rsid w:val="00AF3EBF"/>
    <w:rsid w:val="00B059CE"/>
    <w:rsid w:val="00B065E4"/>
    <w:rsid w:val="00B146D1"/>
    <w:rsid w:val="00B15D0A"/>
    <w:rsid w:val="00B261F6"/>
    <w:rsid w:val="00B2697F"/>
    <w:rsid w:val="00B31A80"/>
    <w:rsid w:val="00B37EB9"/>
    <w:rsid w:val="00B536FF"/>
    <w:rsid w:val="00B537AB"/>
    <w:rsid w:val="00B62A06"/>
    <w:rsid w:val="00B62DAD"/>
    <w:rsid w:val="00B662B6"/>
    <w:rsid w:val="00B666FB"/>
    <w:rsid w:val="00B8190D"/>
    <w:rsid w:val="00B83BBD"/>
    <w:rsid w:val="00BA0D6B"/>
    <w:rsid w:val="00BB303A"/>
    <w:rsid w:val="00BC6E88"/>
    <w:rsid w:val="00BE6125"/>
    <w:rsid w:val="00BF4530"/>
    <w:rsid w:val="00BF46A3"/>
    <w:rsid w:val="00C0160B"/>
    <w:rsid w:val="00C047BC"/>
    <w:rsid w:val="00C05CFE"/>
    <w:rsid w:val="00C27DE4"/>
    <w:rsid w:val="00C32479"/>
    <w:rsid w:val="00C32546"/>
    <w:rsid w:val="00C36173"/>
    <w:rsid w:val="00C6100D"/>
    <w:rsid w:val="00C763AA"/>
    <w:rsid w:val="00C858C9"/>
    <w:rsid w:val="00C86912"/>
    <w:rsid w:val="00CA2A56"/>
    <w:rsid w:val="00CA2E9F"/>
    <w:rsid w:val="00CA531F"/>
    <w:rsid w:val="00CA593F"/>
    <w:rsid w:val="00CB7659"/>
    <w:rsid w:val="00CC47C9"/>
    <w:rsid w:val="00CC6708"/>
    <w:rsid w:val="00CD2C05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CF6D26"/>
    <w:rsid w:val="00D0124C"/>
    <w:rsid w:val="00D217C5"/>
    <w:rsid w:val="00D27CC5"/>
    <w:rsid w:val="00D41A5A"/>
    <w:rsid w:val="00D41D3E"/>
    <w:rsid w:val="00D41D4A"/>
    <w:rsid w:val="00D46D03"/>
    <w:rsid w:val="00D61718"/>
    <w:rsid w:val="00D66C84"/>
    <w:rsid w:val="00D67B54"/>
    <w:rsid w:val="00D71382"/>
    <w:rsid w:val="00D81046"/>
    <w:rsid w:val="00D86F7E"/>
    <w:rsid w:val="00D90A41"/>
    <w:rsid w:val="00D92293"/>
    <w:rsid w:val="00D95201"/>
    <w:rsid w:val="00DA2BC9"/>
    <w:rsid w:val="00DA71B3"/>
    <w:rsid w:val="00DB01D8"/>
    <w:rsid w:val="00DB4760"/>
    <w:rsid w:val="00DD0F5F"/>
    <w:rsid w:val="00DE169D"/>
    <w:rsid w:val="00DE68C8"/>
    <w:rsid w:val="00DF2663"/>
    <w:rsid w:val="00DF5A88"/>
    <w:rsid w:val="00DF638A"/>
    <w:rsid w:val="00E022C8"/>
    <w:rsid w:val="00E0688A"/>
    <w:rsid w:val="00E17C2E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C6E6B"/>
    <w:rsid w:val="00ED2065"/>
    <w:rsid w:val="00EF45C9"/>
    <w:rsid w:val="00EF6216"/>
    <w:rsid w:val="00F11D02"/>
    <w:rsid w:val="00F211A4"/>
    <w:rsid w:val="00F22C7E"/>
    <w:rsid w:val="00F23A1B"/>
    <w:rsid w:val="00F30CB6"/>
    <w:rsid w:val="00F37192"/>
    <w:rsid w:val="00F417A2"/>
    <w:rsid w:val="00F42709"/>
    <w:rsid w:val="00F44A05"/>
    <w:rsid w:val="00F51D9E"/>
    <w:rsid w:val="00F5621D"/>
    <w:rsid w:val="00F61F04"/>
    <w:rsid w:val="00F62ED7"/>
    <w:rsid w:val="00F65DC7"/>
    <w:rsid w:val="00F7714B"/>
    <w:rsid w:val="00F83640"/>
    <w:rsid w:val="00F918FB"/>
    <w:rsid w:val="00FA3B32"/>
    <w:rsid w:val="00FA7E88"/>
    <w:rsid w:val="00FB09D3"/>
    <w:rsid w:val="00FB7E9B"/>
    <w:rsid w:val="00FC311C"/>
    <w:rsid w:val="00FC3716"/>
    <w:rsid w:val="00FC47CF"/>
    <w:rsid w:val="00FD17EE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B15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gicc.cantabria.es/proteccion-de-dato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C37EE-62D4-49BA-B4A3-9158B2DE7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39</TotalTime>
  <Pages>3</Pages>
  <Words>1726</Words>
  <Characters>9497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Hierro Zorrilla María</cp:lastModifiedBy>
  <cp:revision>13</cp:revision>
  <cp:lastPrinted>2022-09-18T08:00:00Z</cp:lastPrinted>
  <dcterms:created xsi:type="dcterms:W3CDTF">2022-09-13T09:46:00Z</dcterms:created>
  <dcterms:modified xsi:type="dcterms:W3CDTF">2022-09-18T08:01:00Z</dcterms:modified>
</cp:coreProperties>
</file>